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E02F70" w:rsidRPr="00E02F70">
          <w:rPr>
            <w:rStyle w:val="a9"/>
          </w:rPr>
          <w:t>ГОСУДАРСТВЕННОЕ БЮДЖЕТНОЕ УЧРЕЖДЕНИЕ ЗДРАВООХРАНЕНИЯ "ЕЙСКАЯ ЦЕНТРАЛЬНАЯ РАЙО</w:t>
        </w:r>
        <w:r w:rsidR="00E02F70" w:rsidRPr="00E02F70">
          <w:rPr>
            <w:rStyle w:val="a9"/>
          </w:rPr>
          <w:t>Н</w:t>
        </w:r>
        <w:r w:rsidR="00E02F70" w:rsidRPr="00E02F70">
          <w:rPr>
            <w:rStyle w:val="a9"/>
          </w:rPr>
          <w:t xml:space="preserve">НАЯ БОЛЬНИЦА" МИНИСТЕРСТВА ЗДРАВООХРАНЕНИЯ КРАСНОДАРСКОГО КРАЯ </w:t>
        </w:r>
      </w:fldSimple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8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063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8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63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118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63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E02F7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E02F7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</w:t>
            </w:r>
            <w:r w:rsidRPr="00F06873">
              <w:rPr>
                <w:color w:val="000000"/>
                <w:sz w:val="16"/>
                <w:szCs w:val="16"/>
              </w:rPr>
              <w:t>п</w:t>
            </w:r>
            <w:r w:rsidRPr="00F06873">
              <w:rPr>
                <w:color w:val="000000"/>
                <w:sz w:val="16"/>
                <w:szCs w:val="16"/>
              </w:rPr>
              <w:t>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Pr="00F06873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Приемное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Pr="00F06873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Pr="00F06873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приемного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Pr="00F06873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Травматологический пункт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приемн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отделения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Гериатрическое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врач-гериатр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Врач-гериатр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младший медицинский перс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прочий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Буфетчица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Взрослое инфекционное о</w:t>
            </w:r>
            <w:r w:rsidRPr="00E02F70">
              <w:rPr>
                <w:b/>
                <w:sz w:val="18"/>
                <w:szCs w:val="18"/>
              </w:rPr>
              <w:t>т</w:t>
            </w:r>
            <w:r w:rsidRPr="00E02F70">
              <w:rPr>
                <w:b/>
                <w:sz w:val="18"/>
                <w:szCs w:val="18"/>
              </w:rPr>
              <w:t>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Врач-инфекционист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Отделение медицинской ре</w:t>
            </w:r>
            <w:r w:rsidRPr="00E02F70">
              <w:rPr>
                <w:b/>
                <w:sz w:val="18"/>
                <w:szCs w:val="18"/>
              </w:rPr>
              <w:t>а</w:t>
            </w:r>
            <w:r w:rsidRPr="00E02F70">
              <w:rPr>
                <w:b/>
                <w:sz w:val="18"/>
                <w:szCs w:val="18"/>
              </w:rPr>
              <w:t>билитации пациентов с н</w:t>
            </w:r>
            <w:r w:rsidRPr="00E02F70">
              <w:rPr>
                <w:b/>
                <w:sz w:val="18"/>
                <w:szCs w:val="18"/>
              </w:rPr>
              <w:t>а</w:t>
            </w:r>
            <w:r w:rsidRPr="00E02F70">
              <w:rPr>
                <w:b/>
                <w:sz w:val="18"/>
                <w:szCs w:val="18"/>
              </w:rPr>
              <w:t>рушением функции це</w:t>
            </w:r>
            <w:r w:rsidRPr="00E02F70">
              <w:rPr>
                <w:b/>
                <w:sz w:val="18"/>
                <w:szCs w:val="18"/>
              </w:rPr>
              <w:t>н</w:t>
            </w:r>
            <w:r w:rsidRPr="00E02F70">
              <w:rPr>
                <w:b/>
                <w:sz w:val="18"/>
                <w:szCs w:val="18"/>
              </w:rPr>
              <w:t>тральной нервной системы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физической и реабилит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ционной медицины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специалисты с высшим пр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фессиональным образованием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физической реабилитации (кинезиоспеци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Акушерское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Женская консультация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прочий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Поликлиническое отделение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Отделение выездной патр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нажной паллиативной мед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цинской помощи взрослым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в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ездной патронажной палли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тивной медицинской помощи </w:t>
            </w:r>
            <w:r>
              <w:rPr>
                <w:sz w:val="18"/>
                <w:szCs w:val="18"/>
              </w:rPr>
              <w:lastRenderedPageBreak/>
              <w:t>взрослым, врач по паллиати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младший медицинский перс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Поликлиническое отделение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общеполиклинический мед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Поликлиническое отделение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Эндоскопический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Врач-эндоскопист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Центр амбулаторной онкол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гической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Детское поликлиническое отделение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детским пол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клиническим отделением, врач 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спортивной медицине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 xml:space="preserve">средний медицинский персонал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Кабинет неотложной мед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Аптека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аптечный пункт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провизоры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Провизор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Бактериологическая лабор</w:t>
            </w:r>
            <w:r w:rsidRPr="00E02F70">
              <w:rPr>
                <w:b/>
                <w:sz w:val="18"/>
                <w:szCs w:val="18"/>
              </w:rPr>
              <w:t>а</w:t>
            </w:r>
            <w:r w:rsidRPr="00E02F70">
              <w:rPr>
                <w:b/>
                <w:sz w:val="18"/>
                <w:szCs w:val="18"/>
              </w:rPr>
              <w:t>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медицинский микр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биолог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Паллиативное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отделением, 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паллиативной мед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цине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зочной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младший медицинский перс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специалисты с высшим пр</w:t>
            </w:r>
            <w:r w:rsidRPr="00E02F70">
              <w:rPr>
                <w:i/>
                <w:sz w:val="18"/>
                <w:szCs w:val="18"/>
              </w:rPr>
              <w:t>о</w:t>
            </w:r>
            <w:r w:rsidRPr="00E02F70">
              <w:rPr>
                <w:i/>
                <w:sz w:val="18"/>
                <w:szCs w:val="18"/>
              </w:rPr>
              <w:t>фессиональным образованием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прочий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Буфетчица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Участковая больница ст.Камышеватская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Общебольничный немедици</w:t>
            </w:r>
            <w:r w:rsidRPr="00E02F70">
              <w:rPr>
                <w:i/>
                <w:sz w:val="18"/>
                <w:szCs w:val="18"/>
              </w:rPr>
              <w:t>н</w:t>
            </w:r>
            <w:r w:rsidRPr="00E02F70">
              <w:rPr>
                <w:i/>
                <w:sz w:val="18"/>
                <w:szCs w:val="18"/>
              </w:rPr>
              <w:t>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прочий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Участковая больница п. О</w:t>
            </w:r>
            <w:r w:rsidRPr="00E02F70">
              <w:rPr>
                <w:b/>
                <w:sz w:val="18"/>
                <w:szCs w:val="18"/>
              </w:rPr>
              <w:t>к</w:t>
            </w:r>
            <w:r w:rsidRPr="00E02F70">
              <w:rPr>
                <w:b/>
                <w:sz w:val="18"/>
                <w:szCs w:val="18"/>
              </w:rPr>
              <w:t>тябрьский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Общебольничный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детским пол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клиническим отделением, врач 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Амбулатория ст. Камыш</w:t>
            </w:r>
            <w:r w:rsidRPr="00E02F70">
              <w:rPr>
                <w:b/>
                <w:sz w:val="18"/>
                <w:szCs w:val="18"/>
              </w:rPr>
              <w:t>е</w:t>
            </w:r>
            <w:r w:rsidRPr="00E02F70">
              <w:rPr>
                <w:b/>
                <w:sz w:val="18"/>
                <w:szCs w:val="18"/>
              </w:rPr>
              <w:t>ватская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 (семе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>ный врач)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Участковая больница ст.Должанская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 xml:space="preserve">Общебольничный медицинский персонал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врачи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 детский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Амбулатория с.Кухаривка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Общеполиклинический мед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Кабинет врача общей практ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ки (семейного врача)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 (семе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>ный врач)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 xml:space="preserve">Амбулатория п.Моревка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Общеполиклинический мед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Кабинет врача общей практ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ки (семейного врача)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 (семе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>ный врач)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 xml:space="preserve">Амбулатория п.Широчанка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Общеполиклинический мед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Кабинет врача общей практ</w:t>
            </w:r>
            <w:r w:rsidRPr="00E02F70">
              <w:rPr>
                <w:i/>
                <w:sz w:val="18"/>
                <w:szCs w:val="18"/>
              </w:rPr>
              <w:t>и</w:t>
            </w:r>
            <w:r w:rsidRPr="00E02F70">
              <w:rPr>
                <w:i/>
                <w:sz w:val="18"/>
                <w:szCs w:val="18"/>
              </w:rPr>
              <w:t>ки (семейного врача)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 (семе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>ный врач)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врача общей практики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 (семе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>ный врач)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 xml:space="preserve">Участковая больница </w:t>
            </w:r>
            <w:r w:rsidRPr="00E02F70">
              <w:rPr>
                <w:b/>
                <w:sz w:val="18"/>
                <w:szCs w:val="18"/>
              </w:rPr>
              <w:lastRenderedPageBreak/>
              <w:t>ст.Ясенская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Общебольничный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Поликлиника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Диагностическое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прочий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b/>
                <w:sz w:val="18"/>
                <w:szCs w:val="18"/>
              </w:rPr>
            </w:pPr>
            <w:r w:rsidRPr="00E02F70">
              <w:rPr>
                <w:b/>
                <w:sz w:val="18"/>
                <w:szCs w:val="18"/>
              </w:rPr>
              <w:t>Административно-хозяйственный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i/>
                <w:sz w:val="18"/>
                <w:szCs w:val="18"/>
              </w:rPr>
            </w:pPr>
            <w:r w:rsidRPr="00E02F70">
              <w:rPr>
                <w:i/>
                <w:sz w:val="18"/>
                <w:szCs w:val="18"/>
              </w:rPr>
              <w:t>Отдел материально-технического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E02F70" w:rsidRPr="00F06873" w:rsidTr="004654AF">
        <w:tc>
          <w:tcPr>
            <w:tcW w:w="959" w:type="dxa"/>
            <w:shd w:val="clear" w:color="auto" w:fill="auto"/>
            <w:vAlign w:val="center"/>
          </w:tcPr>
          <w:p w:rsid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57/2026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E02F70" w:rsidRPr="00E02F70" w:rsidRDefault="00E02F7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материал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но-технического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E02F70" w:rsidRDefault="00E02F7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 w:rsidR="00E02F70">
          <w:rPr>
            <w:rStyle w:val="a9"/>
          </w:rPr>
          <w:t xml:space="preserve"> </w:t>
        </w:r>
        <w:r w:rsidR="00C5474B">
          <w:rPr>
            <w:rStyle w:val="a9"/>
          </w:rPr>
          <w:t>27.07.2026</w:t>
        </w:r>
        <w:r w:rsidR="00E02F70">
          <w:rPr>
            <w:rStyle w:val="a9"/>
          </w:rPr>
          <w:t xml:space="preserve">      </w:t>
        </w:r>
      </w:fldSimple>
      <w:r>
        <w:rPr>
          <w:rStyle w:val="a9"/>
          <w:lang w:val="en-US"/>
        </w:rPr>
        <w:t> </w:t>
      </w:r>
    </w:p>
    <w:p w:rsidR="004654AF" w:rsidRDefault="004654AF" w:rsidP="009D6532"/>
    <w:p w:rsidR="00DC1A91" w:rsidRDefault="00DC1A91" w:rsidP="00DC1A91">
      <w:pPr>
        <w:rPr>
          <w:lang w:val="en-US"/>
        </w:rPr>
      </w:pPr>
    </w:p>
    <w:sectPr w:rsidR="00DC1A91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370" w:rsidRPr="00EA2FA6" w:rsidRDefault="00464370" w:rsidP="00E02F70">
      <w:r>
        <w:separator/>
      </w:r>
    </w:p>
  </w:endnote>
  <w:endnote w:type="continuationSeparator" w:id="0">
    <w:p w:rsidR="00464370" w:rsidRPr="00EA2FA6" w:rsidRDefault="00464370" w:rsidP="00E02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70" w:rsidRDefault="00E02F70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70" w:rsidRDefault="00E02F70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70" w:rsidRDefault="00E02F7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370" w:rsidRPr="00EA2FA6" w:rsidRDefault="00464370" w:rsidP="00E02F70">
      <w:r>
        <w:separator/>
      </w:r>
    </w:p>
  </w:footnote>
  <w:footnote w:type="continuationSeparator" w:id="0">
    <w:p w:rsidR="00464370" w:rsidRPr="00EA2FA6" w:rsidRDefault="00464370" w:rsidP="00E02F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70" w:rsidRDefault="00E02F70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70" w:rsidRDefault="00E02F70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70" w:rsidRDefault="00E02F70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attachedTemplate r:id="rId1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activedoc_name" w:val="რذၐذဈذᄐذ႘ذၨذ끐Ջ풸ա돠Ջ풠ա풠ա돠Ջ풸ա끐Ջၨذ႘ذᄐذဈذၐذრذᣍꖖ疘աQ嬐ݼ"/>
    <w:docVar w:name="adv_info1" w:val=""/>
    <w:docVar w:name="adv_info2" w:val="嗱ذ䄂ى嗱ذ䄂ى嗁ذ䄂ىꭡҦ䄂ى喑ذ䄂ى徼ȲĂى䞸槖툰ա䡸槖啸ذ碤槖鎤"/>
    <w:docVar w:name="adv_info3" w:val="嗱ذ䄂ى嗱ذ䄂ى嗁ذ䄂ىꭡҦ䄂ى喑ذ䄂ى徼ȲĂى䞸槖툰ա䡸槖啸ذ碤槖鎤"/>
    <w:docVar w:name="att_org_adr" w:val="剦賄ա卆䵇攀ݼ覚鈗 剦鈗 剦鈗 赔ա卆䵇擔ݼ붚鈗 剦ᣍ鈗 剦ᣍ鈗 踄ա卆䵇撸ݼ붚鈗 剦ᣍ鈗 剦ᣍ鈗 A斖 @斔醀ա躔ա卆䵇撜ݼ붚鈗 剦ᣍ鈗 剦ᣍ鈗 輤ա卆䵇撀ݼ붚鈗 剦ᣍ鈗 剦ᣍ鈗 辴ա卆䵇摔ݼ붚鈗 剦ᣍ鈗 剦ᣍ鈗 遄ա卆䵇搸ݼ"/>
    <w:docVar w:name="att_org_dop" w:val="栜櫴˧ҥӣင뺘毇Ɇ`Ѐ䊀݊䛠݊ка&quot;."/>
    <w:docVar w:name="att_org_email" w:val="&lt;"/>
    <w:docVar w:name="att_org_name" w:val="鼌椪࠼椢汮㙸Gallery Item Update쵌椪튄椪"/>
    <w:docVar w:name="att_org_reg_date" w:val="栜櫴˧ҥӣင뺘毇Ɇ`Ѐ䊀݊䛠݊ка&quot;.p\СОУТ 2025\для сайта\Сводная ведомость.docx"/>
    <w:docVar w:name="att_org_reg_num" w:val="w:continuationSeparat"/>
    <w:docVar w:name="boss_fio" w:val="http://schemas.openxmlformats.org/officeDocument/2006/relationships/endnotessПТЕЧКИ 2024.doc꣍㬠˄ᓊᓋ砀Ҩ߼ƀ䀀"/>
    <w:docVar w:name="ceh_info" w:val="Tꖖ剦鼳ꖖ剦剦鼳쾄ա剦剦ꖖ剦剦ꖖ 剦剦剦A砄ذ剦ꖖ剦ꖖ剦剦"/>
    <w:docVar w:name="doc_name" w:val="რذၐذဈذᄐذ႘ذၨذ끐Ջ풸ա돠Ջ풠ա풠ա돠Ջ풸ա끐Ջၨذ႘ذᄐذဈذၐذრذᣍꖖ疘աQ嬐ݼ㌀槗툘ա㌸槗恴椉㌸槗恴椉"/>
    <w:docVar w:name="doc_type" w:val="w:docVa"/>
    <w:docVar w:name="fill_date" w:val="橄櫴˧찔毇"/>
    <w:docVar w:name="org_guid" w:val="Ā"/>
    <w:docVar w:name="org_id" w:val="w:docVa"/>
    <w:docVar w:name="org_name" w:val="嗱ذ䄂ى嗱ذ䄂ى嗁ذ䄂ىꭡҦ䄂ى喑ذ䄂ى徼ȲĂى䞸槖툰ա䡸槖啸ذ碤槖鎤"/>
    <w:docVar w:name="pers_guids" w:val="Ā"/>
    <w:docVar w:name="pers_snils" w:val="ĀĀ"/>
    <w:docVar w:name="podr_id" w:val="嗱ذ䄂ى嗱ذ䄂ى嗁ذ䄂ىꭡҦ䄂ى喑ذ䄂ى徼ȲĂى䞸槖툰ա䡸槖啸ذ碤槖鎤"/>
    <w:docVar w:name="pred_dolg" w:val="application/vnd.openxmlformats-officedocument.wordprocessingml.webSettings+xml"/>
    <w:docVar w:name="pred_fio" w:val="http://schemas.openxmlformats.org/officeDocument/2006/relationships/endnotessПТЕЧКИ 2024.doc꣍㬠˄ᓊᓋ砀Ҩ߼ƀ䀀塰Ҩ䀀ҟ奠Ҩ䂠ҟ婐Ҩ䅀ҟ孀Ҩ䇠ҟ崠Ҩ䊀ҟ帐Ҩ䌠ҟ˄䨀ҟ尰Ҩ伀ҟ咰Ҩ技ҟ仨Ҩ湠ҟ˄稀ҟ˄筀ҟ˄텀ҟ˄㞀Ҧ˄㪠Ҧ˄㼀Ҧ˄Ҧ˄Ҧ˄Q岐Պ"/>
    <w:docVar w:name="prikaz_sout" w:val="w:continuationSeparat"/>
    <w:docVar w:name="rbtd_adr" w:val="嗱ذ䄂ى嗱ذ䄂ى嗁ذ䄂ىꭡҦ䄂ى喑ذ䄂ى徼ȲĂى䞸槖툰ա䡸槖啸ذ碤槖鎤"/>
    <w:docVar w:name="rbtd_name" w:val="Tꖖ剦鼳ꖖ剦剦鼳쾄ա剦剦ꖖ剦剦ꖖ 剦剦剦A砄ذ剦ꖖ剦ꖖ剦剦觘Չ畔ا邤ذ邔ذ䕔员窀Պ覰Չ畀اᣍ郄ذ䕔员窀Պ覈Չ用اꖖ郴ذ䕔员窀Պ襠Չ璔ا鄤ذ䕔员窀Պ褸Չ瑨ا酔ذ䕔员窀Պ褐Չ瑔ا醔ذ醄ذ䕔员窀Պ裨Չ瑀اᣍ醴ذ䕔员窀Պ裀Չ琨اꖖ釤ذ䕔员窀Պ袘Չ琔ا鈔ذ䕔员窀Պ衰Չ琀ا鉄ذ䕔员窀Պ衈Չ珨ا銄ذ鉴ذ䕔员窀Պ蠠Չ珔ا䙦銤ذ䕔员窀Պ蟸Չ珀اꖖ鋔ذ䕔员窀Պ蟐Չ玨ا錄ذ䕔员窀Պ螨Չ玔ا錴ذ䕔员窀Պ螀Չ玀ا鍴ذ鍤ذ䕔员窀Պ蝘Չ獨ا퀀鎔ذ䕔员窀Պ蜰Չ獔اꖖ鏄ذ䕔员窀Պ蜈Չ獀ا鏴ذ䕔员窀Պ蛠Չ猨ا鐤ذ䕔员窀Պ蚸Չ猔ا鑤ذ鑔ذ䕔员窀Պ蚐Չ猀ا켳钄ذ䕔员窀Պ芀Չ狨اꖖ〄ڮ䕔员窀Պ艘Չ狔ا锄ذ剦퀀ꖖ剦퀀ꖖ剦剦퀀퀀镔ذ剦켳ꖖ剦켳ꖖ剦剦켳剦ꖖ閤ذ剦퀀ꖖ剦퀀ꖖ剦剦퀀间ذ剦켳ꖖ剦켳ꖖ剦剦켳퀀附ذ剦퀀ꖖ剦퀀ꖖ剦剦퀀ꖖ隔ذ剦켳ꖖ剦켳ꖖ剦剦켳雘ذ雤ذ剦鼳ꖖ剦鼳ꖖ剦剦鼳霴ذ剦剦ꖖ剦剦ꖖ剦剦剦鞄ذ剦ꖖ剦ꖖ剦剦〄ڮ剦ᣍꖖ剦ᣍꖖ剦剦ᣍ"/>
    <w:docVar w:name="step_test" w:val="w:docVa"/>
    <w:docVar w:name="sv_docs" w:val="w:docVa"/>
  </w:docVars>
  <w:rsids>
    <w:rsidRoot w:val="00E02F70"/>
    <w:rsid w:val="0000729E"/>
    <w:rsid w:val="0002033E"/>
    <w:rsid w:val="000C5130"/>
    <w:rsid w:val="000D3760"/>
    <w:rsid w:val="000F0714"/>
    <w:rsid w:val="00196135"/>
    <w:rsid w:val="001A7AC3"/>
    <w:rsid w:val="001B19D8"/>
    <w:rsid w:val="00232E91"/>
    <w:rsid w:val="00237B32"/>
    <w:rsid w:val="002743B5"/>
    <w:rsid w:val="002761BA"/>
    <w:rsid w:val="003808DB"/>
    <w:rsid w:val="003A1C01"/>
    <w:rsid w:val="003A2259"/>
    <w:rsid w:val="003C3080"/>
    <w:rsid w:val="003C79E5"/>
    <w:rsid w:val="003F4B55"/>
    <w:rsid w:val="00450E3E"/>
    <w:rsid w:val="00464370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5474B"/>
    <w:rsid w:val="00C93056"/>
    <w:rsid w:val="00CA2E96"/>
    <w:rsid w:val="00CD2568"/>
    <w:rsid w:val="00D11966"/>
    <w:rsid w:val="00DC0F74"/>
    <w:rsid w:val="00DC1A91"/>
    <w:rsid w:val="00DD6622"/>
    <w:rsid w:val="00E02F70"/>
    <w:rsid w:val="00E25119"/>
    <w:rsid w:val="00E30B79"/>
    <w:rsid w:val="00E42CE2"/>
    <w:rsid w:val="00E458F1"/>
    <w:rsid w:val="00E55576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E02F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02F70"/>
    <w:rPr>
      <w:sz w:val="24"/>
    </w:rPr>
  </w:style>
  <w:style w:type="paragraph" w:styleId="ad">
    <w:name w:val="footer"/>
    <w:basedOn w:val="a"/>
    <w:link w:val="ae"/>
    <w:rsid w:val="00E02F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02F70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6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DEA</dc:creator>
  <cp:lastModifiedBy>User</cp:lastModifiedBy>
  <cp:revision>3</cp:revision>
  <dcterms:created xsi:type="dcterms:W3CDTF">2026-08-03T08:31:00Z</dcterms:created>
  <dcterms:modified xsi:type="dcterms:W3CDTF">2026-08-03T08:31:00Z</dcterms:modified>
</cp:coreProperties>
</file>