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681008" w:rsidRPr="00681008">
          <w:rPr>
            <w:rStyle w:val="a9"/>
          </w:rPr>
          <w:t xml:space="preserve"> ГОСУДАРСТВЕННОЕ БЮДЖЕТНОЕ УЧРЕЖДЕНИЕ ЗДРАВООХРАНЕНИЯ "ЕЙСКАЯ ЦЕНТРАЛЬНАЯ РА</w:t>
        </w:r>
        <w:r w:rsidR="00681008" w:rsidRPr="00681008">
          <w:rPr>
            <w:rStyle w:val="a9"/>
          </w:rPr>
          <w:t>Й</w:t>
        </w:r>
        <w:r w:rsidR="00681008" w:rsidRPr="00681008">
          <w:rPr>
            <w:rStyle w:val="a9"/>
          </w:rPr>
          <w:t xml:space="preserve">ОННАЯ БОЛЬНИЦА" МИНИСТЕРСТВА ЗДРАВООХРАНЕНИЯ КРАСНОДАРСКОГО КРАЯ  </w:t>
        </w:r>
      </w:fldSimple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Приемное отделение</w:t>
            </w:r>
          </w:p>
        </w:tc>
        <w:tc>
          <w:tcPr>
            <w:tcW w:w="3686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1/2026. Врач приемного отдел</w:t>
            </w:r>
            <w:r>
              <w:t>е</w:t>
            </w:r>
            <w:r>
              <w:t>ния</w:t>
            </w:r>
          </w:p>
        </w:tc>
        <w:tc>
          <w:tcPr>
            <w:tcW w:w="3686" w:type="dxa"/>
            <w:vAlign w:val="center"/>
          </w:tcPr>
          <w:p w:rsidR="00681008" w:rsidRPr="00063DF1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Pr="00063DF1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Травматологический пункт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2/2026. Медицинская сестра приемного отделения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Гериатрическое отделение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3/2026. Заведующий отделением врач-гериатр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4/2026. Врач-гериатр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5/2026. Старшая медицинская сестра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 xml:space="preserve">Биологический: Соблюдать санитарные мероприятия (обязательное применение </w:t>
            </w:r>
            <w:r>
              <w:lastRenderedPageBreak/>
              <w:t>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lastRenderedPageBreak/>
              <w:t>Снизить вредное воздействие биологического фактора.</w:t>
            </w:r>
            <w:r>
              <w:lastRenderedPageBreak/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lastRenderedPageBreak/>
              <w:t>6/2026. Медицинская сестра п</w:t>
            </w:r>
            <w:r>
              <w:t>а</w:t>
            </w:r>
            <w:r>
              <w:t>латная (постовая)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младший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7/2026. Санитарка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прочий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8/2026. Буфетчица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Взрослое инфекционное отд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ление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9/2026. Врач-инфекционист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медицинской ре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>билитации пациентов с нар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</w:rPr>
              <w:t>шением функции центральной нервной системы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10/2026. Врач физической и ре</w:t>
            </w:r>
            <w:r>
              <w:t>а</w:t>
            </w:r>
            <w:r>
              <w:t>билитационной медицины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специалисты с высшим профе</w:t>
            </w:r>
            <w:r>
              <w:rPr>
                <w:i/>
              </w:rPr>
              <w:t>с</w:t>
            </w:r>
            <w:r>
              <w:rPr>
                <w:i/>
              </w:rPr>
              <w:t>сиональным образованием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lastRenderedPageBreak/>
              <w:t>11/2026. Специалист по физич</w:t>
            </w:r>
            <w:r>
              <w:t>е</w:t>
            </w:r>
            <w:r>
              <w:t>ской реабилитации (кинезиосп</w:t>
            </w:r>
            <w:r>
              <w:t>е</w:t>
            </w:r>
            <w:r>
              <w:t>циалист)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Акушерское отделение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12/2026. Врач-стажер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Женская консультация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13/2026. Старшая акушерка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прочий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14/2026. Кастелянша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Поликлиническое отделение № 1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Отделение выездной патр</w:t>
            </w:r>
            <w:r>
              <w:rPr>
                <w:i/>
              </w:rPr>
              <w:t>о</w:t>
            </w:r>
            <w:r>
              <w:rPr>
                <w:i/>
              </w:rPr>
              <w:t>нажной паллиативной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ской помощи взрослым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15/2026. Заведующий отделен</w:t>
            </w:r>
            <w:r>
              <w:t>и</w:t>
            </w:r>
            <w:r>
              <w:t>ем выездной патронажной па</w:t>
            </w:r>
            <w:r>
              <w:t>л</w:t>
            </w:r>
            <w:r>
              <w:t>лиативной медицинской помощи взрослым, врач по паллиативной медицинской помощи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lastRenderedPageBreak/>
              <w:t>16/2026. Медицинская сестра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Дневной стационар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младший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17/2026. Санитарка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Поликлиническое отделение № 2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общеполиклинический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18/2026. Врач-стажер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Поликлиническое отделение № 3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Эндоскопический кабинет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19/2026. Врач-эндоскопист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20/2026. Медицинская сестра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Центр амбулаторной онколог</w:t>
            </w:r>
            <w:r>
              <w:rPr>
                <w:i/>
              </w:rPr>
              <w:t>и</w:t>
            </w:r>
            <w:r>
              <w:rPr>
                <w:i/>
              </w:rPr>
              <w:t>ческой помощи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21/2026. Врач-стажер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Детское поликлиническое о</w:t>
            </w:r>
            <w:r>
              <w:rPr>
                <w:b/>
                <w:i/>
              </w:rPr>
              <w:t>т</w:t>
            </w:r>
            <w:r>
              <w:rPr>
                <w:b/>
                <w:i/>
              </w:rPr>
              <w:t>деление № 1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22/2026. Заведующий детским поликлиническим отделением, врач -невролог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23/2026. Врач по спортивной медицине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 xml:space="preserve">средний медицинский персонал 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24/2026. Фельдшер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Кабинет неотложной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ской помощи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25/2026. Врач-педиатр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Аптека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аптечный пункт 2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провизоры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26/2026. Провизор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Бактериологическая лабор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>тория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27/2026. Врач - медицинский микробиолог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Паллиативное отделение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28/2026. Заведующий отделен</w:t>
            </w:r>
            <w:r>
              <w:t>и</w:t>
            </w:r>
            <w:r>
              <w:t>ем, врач-терапевт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29/2026. Врач-терапевт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30/2026. Врач по паллиативной медицине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31/2026. Старшая медицинская сестра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 xml:space="preserve">зинфицирующих средств, соблюдение </w:t>
            </w:r>
            <w:r>
              <w:lastRenderedPageBreak/>
              <w:t>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lastRenderedPageBreak/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lastRenderedPageBreak/>
              <w:t>32/2026.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33/2026. Медицинская сестра перевязочной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34/2026. Медицинская сестра палатная (постовая)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младший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35/2026. Санитарка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специалисты с высшим профе</w:t>
            </w:r>
            <w:r>
              <w:rPr>
                <w:i/>
              </w:rPr>
              <w:t>с</w:t>
            </w:r>
            <w:r>
              <w:rPr>
                <w:i/>
              </w:rPr>
              <w:t>сиональным образованием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36/2026. Медицинский психолог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прочий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37/2026. Кастелянша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38/2026. Буфетчица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 xml:space="preserve">Тяжесть: Организовать рациональные </w:t>
            </w:r>
            <w:r>
              <w:lastRenderedPageBreak/>
              <w:t>режимы труда  и отдыха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Участковая больница ст.Камышеватская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Общебольничный немедицинский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прочий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39/2026. Кастелянша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Участковая больница п. О</w:t>
            </w:r>
            <w:r>
              <w:rPr>
                <w:b/>
                <w:i/>
              </w:rPr>
              <w:t>к</w:t>
            </w:r>
            <w:r>
              <w:rPr>
                <w:b/>
                <w:i/>
              </w:rPr>
              <w:t>тябрьский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Общебольничный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40/2026. Заведующий детским поликлиническим отделением, врач -педиатр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Амбулатория ст. Камышева</w:t>
            </w:r>
            <w:r>
              <w:rPr>
                <w:b/>
                <w:i/>
              </w:rPr>
              <w:t>т</w:t>
            </w:r>
            <w:r>
              <w:rPr>
                <w:b/>
                <w:i/>
              </w:rPr>
              <w:t>ская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Дневной стационар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41/2026. Врач общей практики (семейный врач)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42/2026.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Участковая больница ст.Должанская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 xml:space="preserve">Общебольничный медицинский персонал 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врачи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43/2026. Врач-стоматолог де</w:t>
            </w:r>
            <w:r>
              <w:t>т</w:t>
            </w:r>
            <w:r>
              <w:t>ский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Амбулатория с.Кухаривка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Общеполиклинический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Кабинет врача общей практики (семейного врача)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44/2026. Врач-педиатр участк</w:t>
            </w:r>
            <w:r>
              <w:t>о</w:t>
            </w:r>
            <w:r>
              <w:t>вый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45/2026. Врач общей практики (семейный врач)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46/2026. Фельдшер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47/2026. Медицинская сестра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Амбулатория п.Моревка 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Общеполиклинический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Кабинет врача общей практики (семейного врача)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48/2026. Врач общей практики (семейный врач)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49/2026. Фельдшер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Амбулатория п.Широчанка 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Общеполиклинический медици</w:t>
            </w:r>
            <w:r>
              <w:rPr>
                <w:i/>
              </w:rPr>
              <w:t>н</w:t>
            </w:r>
            <w:r>
              <w:rPr>
                <w:i/>
              </w:rPr>
              <w:t>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Кабинет врача общей практики (семейного врача)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50/2026. Врач общей практики (семейный врач)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51/2026. Фельдшер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52/2026. Медицинская сестра врача общей практики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Дневной стационар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53/2026. Врач общей практики (семейный врач)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 xml:space="preserve">Биологический: Соблюдать санитарные мероприятия (обязательное применение </w:t>
            </w:r>
            <w:r>
              <w:lastRenderedPageBreak/>
              <w:t>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lastRenderedPageBreak/>
              <w:t>Снизить вредное воздействие биологического фактора.</w:t>
            </w:r>
            <w:r>
              <w:lastRenderedPageBreak/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54/2026.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Участковая больница ст.Ясенская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Общебольничный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Поликлиника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средний медицинский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55/2026. Фельдшер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Диагностическое отделение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прочий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56/2026. Кастелянша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Биологический: Соблюдать санитарные мероприятия (обязательное применение специальных сертифицированных средств индивидуальной защиты, д</w:t>
            </w:r>
            <w:r>
              <w:t>е</w:t>
            </w:r>
            <w:r>
              <w:t>зинфицирующих средств, соблюдение мер личной гигиены)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  <w:r>
              <w:t>Снизить вредное воздействие биологического фактора.</w:t>
            </w:r>
            <w:r>
              <w:tab/>
              <w:t xml:space="preserve"> </w:t>
            </w: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Административно-хозяйственный персонал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rPr>
                <w:i/>
              </w:rPr>
            </w:pPr>
            <w:r>
              <w:rPr>
                <w:i/>
              </w:rPr>
              <w:t>Отдел материально-технического снабжения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  <w:tr w:rsidR="00681008" w:rsidRPr="00AF49A3" w:rsidTr="008B4051">
        <w:trPr>
          <w:jc w:val="center"/>
        </w:trPr>
        <w:tc>
          <w:tcPr>
            <w:tcW w:w="3049" w:type="dxa"/>
            <w:vAlign w:val="center"/>
          </w:tcPr>
          <w:p w:rsidR="00681008" w:rsidRPr="00681008" w:rsidRDefault="00681008" w:rsidP="00681008">
            <w:pPr>
              <w:pStyle w:val="aa"/>
              <w:jc w:val="left"/>
            </w:pPr>
            <w:r>
              <w:t>57/2026. Начальник отдела м</w:t>
            </w:r>
            <w:r>
              <w:t>а</w:t>
            </w:r>
            <w:r>
              <w:t>териально-технического сна</w:t>
            </w:r>
            <w:r>
              <w:t>б</w:t>
            </w:r>
            <w:r>
              <w:t>жения</w:t>
            </w:r>
          </w:p>
        </w:tc>
        <w:tc>
          <w:tcPr>
            <w:tcW w:w="3686" w:type="dxa"/>
            <w:vAlign w:val="center"/>
          </w:tcPr>
          <w:p w:rsidR="00681008" w:rsidRDefault="00681008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681008" w:rsidRDefault="0068100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681008" w:rsidRPr="00063DF1" w:rsidRDefault="00681008" w:rsidP="00DB70BA">
            <w:pPr>
              <w:pStyle w:val="aa"/>
            </w:pPr>
          </w:p>
        </w:tc>
      </w:tr>
    </w:tbl>
    <w:p w:rsidR="00DB70BA" w:rsidRDefault="00DB70BA" w:rsidP="00DB70BA"/>
    <w:p w:rsidR="00DB70BA" w:rsidRPr="00681008" w:rsidRDefault="00DB70BA" w:rsidP="00DB70BA"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D17DA3">
        <w:rPr>
          <w:rStyle w:val="a9"/>
        </w:rPr>
        <w:t>27.07.2026</w:t>
      </w:r>
      <w:fldSimple w:instr=" DOCVARIABLE fill_date \* MERGEFORMAT ">
        <w:r w:rsidR="00681008">
          <w:rPr>
            <w:rStyle w:val="a9"/>
          </w:rPr>
          <w:t xml:space="preserve">       </w:t>
        </w:r>
      </w:fldSimple>
      <w:r w:rsidR="00FD5E7D">
        <w:rPr>
          <w:rStyle w:val="a9"/>
          <w:lang w:val="en-US"/>
        </w:rPr>
        <w:t> </w:t>
      </w:r>
    </w:p>
    <w:p w:rsidR="0065289A" w:rsidRPr="00681008" w:rsidRDefault="0065289A" w:rsidP="009A1326">
      <w:pPr>
        <w:rPr>
          <w:sz w:val="18"/>
          <w:szCs w:val="18"/>
        </w:rPr>
      </w:pPr>
    </w:p>
    <w:sectPr w:rsidR="0065289A" w:rsidRPr="00681008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CBE" w:rsidRPr="00681008" w:rsidRDefault="00974CBE" w:rsidP="00681008">
      <w:r>
        <w:separator/>
      </w:r>
    </w:p>
  </w:endnote>
  <w:endnote w:type="continuationSeparator" w:id="0">
    <w:p w:rsidR="00974CBE" w:rsidRPr="00681008" w:rsidRDefault="00974CBE" w:rsidP="00681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08" w:rsidRDefault="00681008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08" w:rsidRDefault="00681008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08" w:rsidRDefault="0068100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CBE" w:rsidRPr="00681008" w:rsidRDefault="00974CBE" w:rsidP="00681008">
      <w:r>
        <w:separator/>
      </w:r>
    </w:p>
  </w:footnote>
  <w:footnote w:type="continuationSeparator" w:id="0">
    <w:p w:rsidR="00974CBE" w:rsidRPr="00681008" w:rsidRDefault="00974CBE" w:rsidP="00681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08" w:rsidRDefault="00681008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08" w:rsidRDefault="00681008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08" w:rsidRDefault="00681008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attachedTemplate r:id="rId1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adv_info1" w:val=""/>
    <w:docVar w:name="adv_info2" w:val="H&#10;耀帚棷$耍庶棷翀¡큨ڌ&#10;"/>
    <w:docVar w:name="adv_info3" w:val="H&#10;耀帚棷$耍庶棷翀¡큨ڌ&#10;"/>
    <w:docVar w:name="att_org_adr" w:val=""/>
    <w:docVar w:name="att_org_dop" w:val="栜櫜͘옠׏ӣင뺘殯Ɇ`Ѐ䯠В䨀В櫼頀И쫘"/>
    <w:docVar w:name="att_org_email" w:val="&lt;"/>
    <w:docVar w:name="att_org_name" w:val="@㴙㵎㹳㺖㾠㾿㿮䅈ԁ䦐r2矸ԁ䑼r矸埨ԁ䓈r쿠뿼ԁ䒰r远埨ԁ䛔r&#10;뿼ԁ䑰r2Ꟁ矸ԁ䯘r2Ᾰ&#10;矸&#10;,6Mࠀ庯"/>
    <w:docVar w:name="att_org_reg_date" w:val="栜櫜͘옠׏ӣင뺘殯Ɇ`Ѐ䯠В䨀В櫼頀И쫘p\СОУТ 2025\для сайта\Перечень мероприятий.docx"/>
    <w:docVar w:name="att_org_reg_num" w:val="w:continuationSeparat"/>
    <w:docVar w:name="boss_fio" w:val="http://schemas.openxmlformats.org/officeDocument/2006/relationships/endnotess撹ڌ䄂Џ鈙ڌ䄂Џڌ䄂Џ鮅БЏ땁ۅ䄂ЏᴁВ䄂ЏᵁВ䄂Џ鶱¡ĂЏ"/>
    <w:docVar w:name="ceh_info" w:val="ۋ벨׏濸剦濸ۋ볐׏俨剦&#10;俨ۋ본׏⟴剦⼳⟴ۋ봠׏럼剦Ꙧ럼ۋ뵈׏럼剦鹦 럼ۋ뵰׏럼剦漳럼ۋ脘И忨Æ忨ۋۋ꣍⃒&quot;䳍/꣍䳍/꣍꣍ۋۋۋۋۋۋۋ噸ሴۋۋۋۋۋۋۋۋۋۋۋۋۋۋۋۋۋۋۋۋۋۋۋۋۋۋۋۋۋØØØØØØۋۋۋۋ︫ਔ᡺⎍⣵㗓㫶ۋⴀ㳋︫⯔ƑˇÞÞÞÞÞ"/>
    <w:docVar w:name="doc_type" w:val="w:docVa"/>
    <w:docVar w:name="fill_date" w:val="@䨓䨓Ā섽럼"/>
    <w:docVar w:name="org_guid" w:val="Ā"/>
    <w:docVar w:name="org_id" w:val="w:docVa"/>
    <w:docVar w:name="org_name" w:val="H&#10;耀帚棷$耍庶棷翀¡큨ڌ&#10;帚棷$耍庶棷翀¡큨ڌ&#10;"/>
    <w:docVar w:name="pers_guids" w:val="Ā"/>
    <w:docVar w:name="pers_snils" w:val="ĀĀ"/>
    <w:docVar w:name="podr_id" w:val="H&#10;耀帚棷$耍庶棷翀¡큨ڌ&#10;帚棷$耍庶棷翀¡큨ڌ&#10;"/>
    <w:docVar w:name="pred_dolg" w:val="application/vnd.openxmlformats-officedocument.wordprocessingml.webSettings+xml (5"/>
    <w:docVar w:name="pred_fio" w:val="http://schemas.openxmlformats.org/officeDocument/2006/relationships/endnotess撹ڌ䄂Џ鈙ڌ䄂Џڌ䄂Џ鮅БЏ땁ۅ䄂ЏᴁВ䄂ЏᵁВ䄂Џ鶱¡ĂЏ"/>
    <w:docVar w:name="prikaz_sout" w:val="w:continuationSeparat"/>
    <w:docVar w:name="rbtd_adr" w:val="H&#10;耀帚棷$耍庶棷翀¡큨ڌ&#10;帚棷$耍庶棷翀¡큨ڌ&#10;棷翀¡큨ڌ&#10;"/>
    <w:docVar w:name="rbtd_name" w:val="ۋ벨׏濸剦濸ۋ볐׏俨剦&#10;俨ۋ본׏⟴剦⼳⟴ۋ봠׏럼剦Ꙧ럼ۋ뵈׏럼剦鹦 럼ۋ뵰׏럼剦漳럼ۋ脘И忨Æ忨ۋۋ꣍⃒&quot;䳍/꣍䳍/꣍꣍ۋۋۋۋۋۋۋ噸ሴۋۋۋۋۋۋۋۋۋۋۋۋۋۋۋۋۋۋۋۋۋۋۋۋۋۋۋۋۋØØØØØØۋۋۋۋ︫ਔ᡺⎍⣵㗓㫶ۋⴀ㳋︫⯔ƑˇÞÞÞÞÞ䇄ڌ䈄ڌ䉄ڌ䊄ڌ䋄ڌ䌄ڌ䍄ڌ䎄ڌ䏄ڌ䐄ڌ䑄ڌ䒄ڌ䒄ڌ䕔员㙠Ё婸څⱀҿ럼䓄ڌ䕔员㙠Ё婐څⰨҿ䔄ڌ剦対Ꙧ䔄ڌ剦Ꙧ럼剦剦Ꙧ䕄ڌ剦対⼳럼剦⼳럼剦剦⼳䖄ڌ䖤ڌ剦対&#10;럼剦&#10;럼剦剦䗄ڌ漲䗴ڌ剦濸剦럼䘄ڌ剦剦䙄ڌ剦쯶漳剦漳럼剦剦漳䚔ڌ剦쯶鹦 럼剦鹦 럼剦剦鹦 䛤ڌ剦쯶Ꙧ럼剦Ꙧ럼剦剦Ꙧ䜴ڌ剦ᏺ⼳⟴剦⼳럼6剦剦⼳䞄ڌ剦&#10;俨剦&#10;럼¾剦剦&#10;剦濸濸剦럼(剦剦"/>
    <w:docVar w:name="sv_docs" w:val="w:docVa"/>
  </w:docVars>
  <w:rsids>
    <w:rsidRoot w:val="00681008"/>
    <w:rsid w:val="0002033E"/>
    <w:rsid w:val="00056BFC"/>
    <w:rsid w:val="00064491"/>
    <w:rsid w:val="00067531"/>
    <w:rsid w:val="0007776A"/>
    <w:rsid w:val="00093D2E"/>
    <w:rsid w:val="000C5130"/>
    <w:rsid w:val="00196135"/>
    <w:rsid w:val="001A7AC3"/>
    <w:rsid w:val="001B06AD"/>
    <w:rsid w:val="001D42C5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008"/>
    <w:rsid w:val="00681D90"/>
    <w:rsid w:val="006E662C"/>
    <w:rsid w:val="00725C51"/>
    <w:rsid w:val="00820552"/>
    <w:rsid w:val="008B4051"/>
    <w:rsid w:val="008C0968"/>
    <w:rsid w:val="00922677"/>
    <w:rsid w:val="009647F7"/>
    <w:rsid w:val="00974CBE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17DA3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8100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681008"/>
    <w:rPr>
      <w:sz w:val="24"/>
    </w:rPr>
  </w:style>
  <w:style w:type="paragraph" w:styleId="ad">
    <w:name w:val="footer"/>
    <w:basedOn w:val="a"/>
    <w:link w:val="ae"/>
    <w:rsid w:val="0068100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8100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11</Pages>
  <Words>2830</Words>
  <Characters>16133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18926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DEA</dc:creator>
  <cp:lastModifiedBy>User</cp:lastModifiedBy>
  <cp:revision>3</cp:revision>
  <dcterms:created xsi:type="dcterms:W3CDTF">2026-08-03T08:32:00Z</dcterms:created>
  <dcterms:modified xsi:type="dcterms:W3CDTF">2026-08-03T08:32:00Z</dcterms:modified>
</cp:coreProperties>
</file>